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31" w:rsidRPr="00DA4A23" w:rsidRDefault="009E3631" w:rsidP="004F04B4">
      <w:pPr>
        <w:spacing w:afterLines="50"/>
        <w:rPr>
          <w:rFonts w:ascii="宋体"/>
          <w:b/>
          <w:color w:val="000000"/>
          <w:sz w:val="32"/>
          <w:szCs w:val="32"/>
        </w:rPr>
      </w:pPr>
      <w:r w:rsidRPr="00DA4A23">
        <w:rPr>
          <w:rFonts w:ascii="宋体" w:hAnsi="宋体" w:hint="eastAsia"/>
          <w:b/>
          <w:color w:val="000000"/>
          <w:sz w:val="32"/>
          <w:szCs w:val="32"/>
        </w:rPr>
        <w:t>附件</w:t>
      </w:r>
      <w:r>
        <w:rPr>
          <w:rFonts w:ascii="宋体" w:hAnsi="宋体"/>
          <w:b/>
          <w:color w:val="000000"/>
          <w:sz w:val="32"/>
          <w:szCs w:val="32"/>
        </w:rPr>
        <w:t>7</w:t>
      </w:r>
      <w:r>
        <w:rPr>
          <w:rFonts w:ascii="宋体" w:hAnsi="宋体" w:hint="eastAsia"/>
          <w:b/>
          <w:color w:val="000000"/>
          <w:sz w:val="32"/>
          <w:szCs w:val="32"/>
        </w:rPr>
        <w:t>：</w:t>
      </w:r>
    </w:p>
    <w:p w:rsidR="009E3631" w:rsidRPr="00DA4A23" w:rsidRDefault="009E3631" w:rsidP="004F04B4">
      <w:pPr>
        <w:adjustRightInd w:val="0"/>
        <w:snapToGrid w:val="0"/>
        <w:spacing w:afterLines="50" w:line="420" w:lineRule="exact"/>
        <w:jc w:val="center"/>
        <w:rPr>
          <w:rFonts w:ascii="黑体" w:eastAsia="黑体" w:hAnsi="宋体"/>
          <w:b/>
          <w:color w:val="000000"/>
          <w:sz w:val="32"/>
          <w:szCs w:val="32"/>
        </w:rPr>
      </w:pPr>
      <w:r w:rsidRPr="00DA4A23">
        <w:rPr>
          <w:rFonts w:ascii="宋体" w:hAnsi="宋体" w:hint="eastAsia"/>
          <w:b/>
          <w:color w:val="000000"/>
          <w:sz w:val="32"/>
          <w:szCs w:val="32"/>
        </w:rPr>
        <w:t>第</w:t>
      </w:r>
      <w:r>
        <w:rPr>
          <w:rFonts w:ascii="宋体" w:hAnsi="宋体" w:hint="eastAsia"/>
          <w:b/>
          <w:color w:val="000000"/>
          <w:sz w:val="32"/>
          <w:szCs w:val="32"/>
        </w:rPr>
        <w:t>九</w:t>
      </w:r>
      <w:r w:rsidRPr="00DA4A23">
        <w:rPr>
          <w:rFonts w:ascii="宋体" w:hAnsi="宋体" w:hint="eastAsia"/>
          <w:b/>
          <w:color w:val="000000"/>
          <w:sz w:val="32"/>
          <w:szCs w:val="32"/>
        </w:rPr>
        <w:t>届高等学校教学名师奖候选人（本科部分）汇总表</w:t>
      </w:r>
    </w:p>
    <w:p w:rsidR="009E3631" w:rsidRPr="00DA4A23" w:rsidRDefault="009E3631" w:rsidP="00287883">
      <w:pPr>
        <w:spacing w:beforeLines="50" w:afterLines="50" w:line="360" w:lineRule="auto"/>
        <w:ind w:firstLineChars="200" w:firstLine="31680"/>
        <w:rPr>
          <w:rFonts w:ascii="宋体"/>
          <w:color w:val="000000"/>
          <w:sz w:val="32"/>
          <w:szCs w:val="32"/>
        </w:rPr>
      </w:pPr>
      <w:r w:rsidRPr="00DA4A23">
        <w:rPr>
          <w:rFonts w:ascii="宋体" w:hAnsi="宋体" w:hint="eastAsia"/>
          <w:color w:val="000000"/>
          <w:sz w:val="32"/>
          <w:szCs w:val="32"/>
        </w:rPr>
        <w:t>推荐学校</w:t>
      </w:r>
      <w:r w:rsidRPr="00DA4A23">
        <w:rPr>
          <w:rFonts w:ascii="宋体" w:hAnsi="宋体"/>
          <w:color w:val="000000"/>
          <w:sz w:val="32"/>
          <w:szCs w:val="32"/>
        </w:rPr>
        <w:t xml:space="preserve">:          </w:t>
      </w:r>
      <w:r w:rsidRPr="00DA4A23">
        <w:rPr>
          <w:rFonts w:ascii="宋体" w:hAnsi="宋体" w:hint="eastAsia"/>
          <w:color w:val="000000"/>
          <w:sz w:val="32"/>
          <w:szCs w:val="32"/>
        </w:rPr>
        <w:t>（公章）</w:t>
      </w:r>
      <w:r w:rsidRPr="00DA4A23">
        <w:rPr>
          <w:rFonts w:ascii="宋体" w:hAnsi="宋体"/>
          <w:color w:val="000000"/>
          <w:sz w:val="32"/>
          <w:szCs w:val="32"/>
        </w:rPr>
        <w:t xml:space="preserve">                 </w:t>
      </w:r>
      <w:r w:rsidRPr="00DA4A23">
        <w:rPr>
          <w:rFonts w:ascii="宋体" w:hAnsi="宋体" w:hint="eastAsia"/>
          <w:color w:val="000000"/>
          <w:sz w:val="32"/>
          <w:szCs w:val="32"/>
        </w:rPr>
        <w:t>联系人：</w:t>
      </w:r>
      <w:r w:rsidRPr="00DA4A23">
        <w:rPr>
          <w:rFonts w:ascii="宋体" w:hAnsi="宋体"/>
          <w:color w:val="000000"/>
          <w:sz w:val="32"/>
          <w:szCs w:val="32"/>
        </w:rPr>
        <w:t xml:space="preserve">              </w:t>
      </w:r>
      <w:r w:rsidRPr="00DA4A23">
        <w:rPr>
          <w:rFonts w:ascii="宋体" w:hAnsi="宋体" w:hint="eastAsia"/>
          <w:color w:val="000000"/>
          <w:sz w:val="32"/>
          <w:szCs w:val="32"/>
        </w:rPr>
        <w:t>手机：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16"/>
        <w:gridCol w:w="845"/>
        <w:gridCol w:w="2393"/>
        <w:gridCol w:w="1265"/>
        <w:gridCol w:w="2391"/>
        <w:gridCol w:w="3038"/>
        <w:gridCol w:w="2727"/>
      </w:tblGrid>
      <w:tr w:rsidR="009E3631" w:rsidTr="00F313F2">
        <w:trPr>
          <w:trHeight w:val="871"/>
        </w:trPr>
        <w:tc>
          <w:tcPr>
            <w:tcW w:w="1516" w:type="dxa"/>
            <w:vAlign w:val="center"/>
          </w:tcPr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候选人姓名</w:t>
            </w: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年龄</w:t>
            </w: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专业技术职务</w:t>
            </w:r>
          </w:p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/</w:t>
            </w:r>
            <w:r>
              <w:rPr>
                <w:rFonts w:eastAsia="仿宋_GB2312" w:hint="eastAsia"/>
                <w:b/>
                <w:kern w:val="0"/>
                <w:sz w:val="24"/>
              </w:rPr>
              <w:t>职业资格证书</w:t>
            </w: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行政职务</w:t>
            </w: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主讲课程</w:t>
            </w:r>
          </w:p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/</w:t>
            </w:r>
            <w:r>
              <w:rPr>
                <w:rFonts w:eastAsia="仿宋_GB2312" w:hint="eastAsia"/>
                <w:b/>
                <w:kern w:val="0"/>
                <w:sz w:val="24"/>
              </w:rPr>
              <w:t>教学专业领域</w:t>
            </w: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所属学校、院（系）</w:t>
            </w:r>
          </w:p>
        </w:tc>
        <w:tc>
          <w:tcPr>
            <w:tcW w:w="2727" w:type="dxa"/>
            <w:vAlign w:val="center"/>
          </w:tcPr>
          <w:p w:rsidR="009E3631" w:rsidRPr="007134B0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类别</w:t>
            </w:r>
            <w:r w:rsidRPr="007134B0">
              <w:rPr>
                <w:rFonts w:eastAsia="仿宋_GB2312" w:hint="eastAsia"/>
                <w:b/>
                <w:kern w:val="0"/>
                <w:sz w:val="24"/>
              </w:rPr>
              <w:t>（高等学校</w:t>
            </w:r>
            <w:r w:rsidRPr="007134B0">
              <w:rPr>
                <w:rFonts w:eastAsia="仿宋_GB2312"/>
                <w:b/>
                <w:kern w:val="0"/>
                <w:sz w:val="24"/>
              </w:rPr>
              <w:t>/</w:t>
            </w:r>
          </w:p>
          <w:p w:rsidR="009E3631" w:rsidRDefault="009E3631" w:rsidP="00F313F2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bookmarkStart w:id="0" w:name="_GoBack"/>
            <w:bookmarkEnd w:id="0"/>
            <w:r w:rsidRPr="00BD7FAD">
              <w:rPr>
                <w:rFonts w:eastAsia="仿宋_GB2312" w:hint="eastAsia"/>
                <w:b/>
                <w:kern w:val="0"/>
                <w:sz w:val="24"/>
              </w:rPr>
              <w:t>中等以下学校</w:t>
            </w:r>
            <w:r w:rsidRPr="007134B0">
              <w:rPr>
                <w:rFonts w:eastAsia="仿宋_GB2312" w:hint="eastAsia"/>
                <w:b/>
                <w:kern w:val="0"/>
                <w:sz w:val="24"/>
              </w:rPr>
              <w:t>）</w:t>
            </w:r>
          </w:p>
        </w:tc>
      </w:tr>
      <w:tr w:rsidR="009E3631" w:rsidTr="00F313F2">
        <w:trPr>
          <w:trHeight w:hRule="exact" w:val="794"/>
        </w:trPr>
        <w:tc>
          <w:tcPr>
            <w:tcW w:w="1516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9E3631" w:rsidTr="00F313F2">
        <w:trPr>
          <w:trHeight w:hRule="exact" w:val="794"/>
        </w:trPr>
        <w:tc>
          <w:tcPr>
            <w:tcW w:w="1516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9E3631" w:rsidTr="00F313F2">
        <w:trPr>
          <w:trHeight w:hRule="exact" w:val="794"/>
        </w:trPr>
        <w:tc>
          <w:tcPr>
            <w:tcW w:w="1516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9E3631" w:rsidTr="00F313F2">
        <w:trPr>
          <w:trHeight w:hRule="exact" w:val="794"/>
        </w:trPr>
        <w:tc>
          <w:tcPr>
            <w:tcW w:w="1516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9E3631" w:rsidTr="00F313F2">
        <w:trPr>
          <w:trHeight w:hRule="exact" w:val="794"/>
        </w:trPr>
        <w:tc>
          <w:tcPr>
            <w:tcW w:w="1516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</w:tr>
      <w:tr w:rsidR="009E3631" w:rsidTr="00F313F2">
        <w:trPr>
          <w:trHeight w:hRule="exact" w:val="794"/>
        </w:trPr>
        <w:tc>
          <w:tcPr>
            <w:tcW w:w="1516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84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3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1265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391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3038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  <w:tc>
          <w:tcPr>
            <w:tcW w:w="2727" w:type="dxa"/>
            <w:vAlign w:val="center"/>
          </w:tcPr>
          <w:p w:rsidR="009E3631" w:rsidRDefault="009E3631" w:rsidP="00F313F2">
            <w:pPr>
              <w:spacing w:line="520" w:lineRule="exact"/>
              <w:rPr>
                <w:b/>
                <w:sz w:val="28"/>
              </w:rPr>
            </w:pPr>
          </w:p>
        </w:tc>
      </w:tr>
    </w:tbl>
    <w:p w:rsidR="009E3631" w:rsidRPr="005F69CE" w:rsidRDefault="009E3631"/>
    <w:sectPr w:rsidR="009E3631" w:rsidRPr="005F69CE" w:rsidSect="00B050ED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631" w:rsidRDefault="009E3631">
      <w:r>
        <w:separator/>
      </w:r>
    </w:p>
  </w:endnote>
  <w:endnote w:type="continuationSeparator" w:id="0">
    <w:p w:rsidR="009E3631" w:rsidRDefault="009E3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631" w:rsidRDefault="009E3631">
      <w:r>
        <w:separator/>
      </w:r>
    </w:p>
  </w:footnote>
  <w:footnote w:type="continuationSeparator" w:id="0">
    <w:p w:rsidR="009E3631" w:rsidRDefault="009E36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9402D"/>
    <w:multiLevelType w:val="hybridMultilevel"/>
    <w:tmpl w:val="6C961490"/>
    <w:lvl w:ilvl="0" w:tplc="5712D79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1" w:tplc="04090007">
      <w:start w:val="1"/>
      <w:numFmt w:val="bullet"/>
      <w:lvlText w:val="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50ED"/>
    <w:rsid w:val="00032E2C"/>
    <w:rsid w:val="0004550E"/>
    <w:rsid w:val="0007070C"/>
    <w:rsid w:val="000A2023"/>
    <w:rsid w:val="000A7E63"/>
    <w:rsid w:val="000B5816"/>
    <w:rsid w:val="000E5872"/>
    <w:rsid w:val="000F0216"/>
    <w:rsid w:val="00101AD3"/>
    <w:rsid w:val="001158CB"/>
    <w:rsid w:val="00152ADA"/>
    <w:rsid w:val="00153C71"/>
    <w:rsid w:val="001751C7"/>
    <w:rsid w:val="001761EF"/>
    <w:rsid w:val="00190D8A"/>
    <w:rsid w:val="00194960"/>
    <w:rsid w:val="001B02C0"/>
    <w:rsid w:val="001C217C"/>
    <w:rsid w:val="001D41C1"/>
    <w:rsid w:val="00252C72"/>
    <w:rsid w:val="00257303"/>
    <w:rsid w:val="00287883"/>
    <w:rsid w:val="002A2A2C"/>
    <w:rsid w:val="002B051C"/>
    <w:rsid w:val="00335775"/>
    <w:rsid w:val="003537BE"/>
    <w:rsid w:val="00354943"/>
    <w:rsid w:val="00356167"/>
    <w:rsid w:val="00364932"/>
    <w:rsid w:val="003765EF"/>
    <w:rsid w:val="003779DD"/>
    <w:rsid w:val="00380475"/>
    <w:rsid w:val="00381C3A"/>
    <w:rsid w:val="00385148"/>
    <w:rsid w:val="003D19E3"/>
    <w:rsid w:val="003D3F1B"/>
    <w:rsid w:val="003D64C5"/>
    <w:rsid w:val="003E23E1"/>
    <w:rsid w:val="003E5F99"/>
    <w:rsid w:val="003F26A7"/>
    <w:rsid w:val="003F285C"/>
    <w:rsid w:val="00431228"/>
    <w:rsid w:val="00450144"/>
    <w:rsid w:val="0045262E"/>
    <w:rsid w:val="00460C01"/>
    <w:rsid w:val="00462659"/>
    <w:rsid w:val="00485AB3"/>
    <w:rsid w:val="00491C6A"/>
    <w:rsid w:val="00492330"/>
    <w:rsid w:val="00493446"/>
    <w:rsid w:val="004B71E3"/>
    <w:rsid w:val="004D389B"/>
    <w:rsid w:val="004D4343"/>
    <w:rsid w:val="004F04B4"/>
    <w:rsid w:val="004F2FDF"/>
    <w:rsid w:val="0052160B"/>
    <w:rsid w:val="005354DD"/>
    <w:rsid w:val="005864B1"/>
    <w:rsid w:val="005B433A"/>
    <w:rsid w:val="005D0D43"/>
    <w:rsid w:val="005D1699"/>
    <w:rsid w:val="005F69CE"/>
    <w:rsid w:val="00610D4E"/>
    <w:rsid w:val="006117AE"/>
    <w:rsid w:val="00617B9E"/>
    <w:rsid w:val="006632E8"/>
    <w:rsid w:val="006A0DFB"/>
    <w:rsid w:val="006C7F2D"/>
    <w:rsid w:val="006F4A35"/>
    <w:rsid w:val="006F4EF0"/>
    <w:rsid w:val="00704D89"/>
    <w:rsid w:val="007134B0"/>
    <w:rsid w:val="00735E31"/>
    <w:rsid w:val="00736DA9"/>
    <w:rsid w:val="007544EB"/>
    <w:rsid w:val="00756AC9"/>
    <w:rsid w:val="00764C9E"/>
    <w:rsid w:val="007749B0"/>
    <w:rsid w:val="00791C06"/>
    <w:rsid w:val="007D2934"/>
    <w:rsid w:val="007E1D5E"/>
    <w:rsid w:val="007F5D18"/>
    <w:rsid w:val="008151ED"/>
    <w:rsid w:val="00826EA4"/>
    <w:rsid w:val="0083209F"/>
    <w:rsid w:val="008806E9"/>
    <w:rsid w:val="008C20B1"/>
    <w:rsid w:val="008C2A60"/>
    <w:rsid w:val="008E20FC"/>
    <w:rsid w:val="008E33B6"/>
    <w:rsid w:val="009218A6"/>
    <w:rsid w:val="00935589"/>
    <w:rsid w:val="009621AD"/>
    <w:rsid w:val="00966573"/>
    <w:rsid w:val="00990839"/>
    <w:rsid w:val="009A3EED"/>
    <w:rsid w:val="009A7BE0"/>
    <w:rsid w:val="009D3BFB"/>
    <w:rsid w:val="009E3631"/>
    <w:rsid w:val="009E5A2C"/>
    <w:rsid w:val="009F1BFD"/>
    <w:rsid w:val="009F3FD7"/>
    <w:rsid w:val="00A05DE7"/>
    <w:rsid w:val="00A44467"/>
    <w:rsid w:val="00A54148"/>
    <w:rsid w:val="00A755E5"/>
    <w:rsid w:val="00AA7059"/>
    <w:rsid w:val="00AA7321"/>
    <w:rsid w:val="00AE14F8"/>
    <w:rsid w:val="00B050ED"/>
    <w:rsid w:val="00B34151"/>
    <w:rsid w:val="00B40AC1"/>
    <w:rsid w:val="00B62489"/>
    <w:rsid w:val="00B71ACA"/>
    <w:rsid w:val="00B82AB0"/>
    <w:rsid w:val="00BA10FA"/>
    <w:rsid w:val="00BA68AF"/>
    <w:rsid w:val="00BC39E3"/>
    <w:rsid w:val="00BD7FAD"/>
    <w:rsid w:val="00C22DF6"/>
    <w:rsid w:val="00C53F15"/>
    <w:rsid w:val="00C77F19"/>
    <w:rsid w:val="00C80317"/>
    <w:rsid w:val="00C91DB0"/>
    <w:rsid w:val="00CC29C2"/>
    <w:rsid w:val="00CF4B5B"/>
    <w:rsid w:val="00CF677E"/>
    <w:rsid w:val="00D1387C"/>
    <w:rsid w:val="00D175E7"/>
    <w:rsid w:val="00D205D2"/>
    <w:rsid w:val="00D356C8"/>
    <w:rsid w:val="00D669BE"/>
    <w:rsid w:val="00D71A76"/>
    <w:rsid w:val="00D77CB0"/>
    <w:rsid w:val="00D90B5E"/>
    <w:rsid w:val="00D92D0A"/>
    <w:rsid w:val="00DA4A23"/>
    <w:rsid w:val="00DB7BD9"/>
    <w:rsid w:val="00DC2606"/>
    <w:rsid w:val="00DF16A3"/>
    <w:rsid w:val="00DF78E0"/>
    <w:rsid w:val="00E22BB1"/>
    <w:rsid w:val="00E35505"/>
    <w:rsid w:val="00E400E8"/>
    <w:rsid w:val="00E8516F"/>
    <w:rsid w:val="00E90F59"/>
    <w:rsid w:val="00ED0A56"/>
    <w:rsid w:val="00F06F10"/>
    <w:rsid w:val="00F313F2"/>
    <w:rsid w:val="00F53B6F"/>
    <w:rsid w:val="00F6068A"/>
    <w:rsid w:val="00F620C1"/>
    <w:rsid w:val="00F95B6B"/>
    <w:rsid w:val="00FC2F75"/>
    <w:rsid w:val="00FD5024"/>
    <w:rsid w:val="00FE7B99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0ED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autoRedefine/>
    <w:uiPriority w:val="99"/>
    <w:rsid w:val="00B050ED"/>
    <w:pPr>
      <w:tabs>
        <w:tab w:val="num" w:pos="1320"/>
      </w:tabs>
      <w:ind w:left="1320" w:hanging="720"/>
    </w:pPr>
    <w:rPr>
      <w:sz w:val="24"/>
    </w:rPr>
  </w:style>
  <w:style w:type="paragraph" w:styleId="Header">
    <w:name w:val="header"/>
    <w:basedOn w:val="Normal"/>
    <w:link w:val="HeaderChar"/>
    <w:uiPriority w:val="99"/>
    <w:rsid w:val="00F95B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43946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F95B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439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5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30</Words>
  <Characters>177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subject/>
  <dc:creator>pc</dc:creator>
  <cp:keywords/>
  <dc:description/>
  <cp:lastModifiedBy>微软用户</cp:lastModifiedBy>
  <cp:revision>6</cp:revision>
  <dcterms:created xsi:type="dcterms:W3CDTF">2017-03-10T01:05:00Z</dcterms:created>
  <dcterms:modified xsi:type="dcterms:W3CDTF">2017-03-20T01:03:00Z</dcterms:modified>
</cp:coreProperties>
</file>