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B9" w:rsidRPr="00DA4A23" w:rsidRDefault="000203B9" w:rsidP="00237480">
      <w:pPr>
        <w:spacing w:afterLines="50"/>
        <w:rPr>
          <w:rFonts w:ascii="宋体"/>
          <w:b/>
          <w:color w:val="000000"/>
          <w:sz w:val="32"/>
          <w:szCs w:val="32"/>
        </w:rPr>
      </w:pPr>
      <w:r w:rsidRPr="00DA4A23">
        <w:rPr>
          <w:rFonts w:ascii="宋体" w:hAnsi="宋体" w:hint="eastAsia"/>
          <w:b/>
          <w:color w:val="000000"/>
          <w:sz w:val="32"/>
          <w:szCs w:val="32"/>
        </w:rPr>
        <w:t>附件</w:t>
      </w:r>
      <w:r>
        <w:rPr>
          <w:rFonts w:ascii="宋体" w:hAnsi="宋体"/>
          <w:b/>
          <w:color w:val="000000"/>
          <w:sz w:val="32"/>
          <w:szCs w:val="32"/>
        </w:rPr>
        <w:t>5</w:t>
      </w:r>
      <w:r>
        <w:rPr>
          <w:rFonts w:ascii="宋体" w:hAnsi="宋体" w:hint="eastAsia"/>
          <w:b/>
          <w:color w:val="000000"/>
          <w:sz w:val="32"/>
          <w:szCs w:val="32"/>
        </w:rPr>
        <w:t>：</w:t>
      </w:r>
    </w:p>
    <w:p w:rsidR="000203B9" w:rsidRPr="00DA4A23" w:rsidRDefault="000203B9" w:rsidP="00237480">
      <w:pPr>
        <w:adjustRightInd w:val="0"/>
        <w:snapToGrid w:val="0"/>
        <w:spacing w:afterLines="50" w:line="420" w:lineRule="exact"/>
        <w:jc w:val="center"/>
        <w:rPr>
          <w:rFonts w:ascii="黑体" w:eastAsia="黑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齐齐哈尔医学院第五届</w:t>
      </w:r>
      <w:r w:rsidRPr="00DA4A23">
        <w:rPr>
          <w:rFonts w:ascii="宋体" w:hAnsi="宋体" w:hint="eastAsia"/>
          <w:b/>
          <w:color w:val="000000"/>
          <w:sz w:val="32"/>
          <w:szCs w:val="32"/>
        </w:rPr>
        <w:t>教学名师</w:t>
      </w:r>
      <w:r>
        <w:rPr>
          <w:rFonts w:ascii="宋体" w:hAnsi="宋体" w:hint="eastAsia"/>
          <w:b/>
          <w:color w:val="000000"/>
          <w:sz w:val="32"/>
          <w:szCs w:val="32"/>
        </w:rPr>
        <w:t>推荐</w:t>
      </w:r>
      <w:r w:rsidRPr="00DA4A23">
        <w:rPr>
          <w:rFonts w:ascii="宋体" w:hAnsi="宋体" w:hint="eastAsia"/>
          <w:b/>
          <w:color w:val="000000"/>
          <w:sz w:val="32"/>
          <w:szCs w:val="32"/>
        </w:rPr>
        <w:t>汇总表</w:t>
      </w:r>
    </w:p>
    <w:p w:rsidR="000203B9" w:rsidRPr="00DA4A23" w:rsidRDefault="000203B9" w:rsidP="00674F9C">
      <w:pPr>
        <w:spacing w:beforeLines="50" w:afterLines="50" w:line="360" w:lineRule="auto"/>
        <w:ind w:firstLineChars="200" w:firstLine="31680"/>
        <w:rPr>
          <w:rFonts w:ascii="宋体"/>
          <w:color w:val="000000"/>
          <w:sz w:val="32"/>
          <w:szCs w:val="32"/>
        </w:rPr>
      </w:pPr>
      <w:r w:rsidRPr="00DA4A23">
        <w:rPr>
          <w:rFonts w:ascii="宋体" w:hAnsi="宋体" w:hint="eastAsia"/>
          <w:color w:val="000000"/>
          <w:sz w:val="32"/>
          <w:szCs w:val="32"/>
        </w:rPr>
        <w:t>推荐</w:t>
      </w:r>
      <w:r>
        <w:rPr>
          <w:rFonts w:ascii="宋体" w:hAnsi="宋体" w:hint="eastAsia"/>
          <w:color w:val="000000"/>
          <w:sz w:val="32"/>
          <w:szCs w:val="32"/>
        </w:rPr>
        <w:t>单位、部门</w:t>
      </w:r>
      <w:r w:rsidRPr="00DA4A23">
        <w:rPr>
          <w:rFonts w:ascii="宋体" w:hAnsi="宋体" w:hint="eastAsia"/>
          <w:color w:val="000000"/>
          <w:sz w:val="32"/>
          <w:szCs w:val="32"/>
        </w:rPr>
        <w:t>（公章）</w:t>
      </w:r>
      <w:r w:rsidRPr="00DA4A23">
        <w:rPr>
          <w:rFonts w:ascii="宋体" w:hAnsi="宋体"/>
          <w:color w:val="000000"/>
          <w:sz w:val="32"/>
          <w:szCs w:val="32"/>
        </w:rPr>
        <w:t xml:space="preserve">:          </w:t>
      </w:r>
      <w:r>
        <w:rPr>
          <w:rFonts w:ascii="宋体" w:hAnsi="宋体"/>
          <w:color w:val="000000"/>
          <w:sz w:val="32"/>
          <w:szCs w:val="32"/>
        </w:rPr>
        <w:t xml:space="preserve">            </w:t>
      </w:r>
      <w:r w:rsidRPr="00DA4A23">
        <w:rPr>
          <w:rFonts w:ascii="宋体" w:hAnsi="宋体" w:hint="eastAsia"/>
          <w:color w:val="000000"/>
          <w:sz w:val="32"/>
          <w:szCs w:val="32"/>
        </w:rPr>
        <w:t>联系人：</w:t>
      </w:r>
      <w:r>
        <w:rPr>
          <w:rFonts w:ascii="宋体" w:hAnsi="宋体"/>
          <w:color w:val="000000"/>
          <w:sz w:val="32"/>
          <w:szCs w:val="32"/>
        </w:rPr>
        <w:t xml:space="preserve">            </w:t>
      </w:r>
      <w:r w:rsidRPr="00DA4A23">
        <w:rPr>
          <w:rFonts w:ascii="宋体" w:hAnsi="宋体" w:hint="eastAsia"/>
          <w:color w:val="000000"/>
          <w:sz w:val="32"/>
          <w:szCs w:val="32"/>
        </w:rPr>
        <w:t>手机：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6"/>
        <w:gridCol w:w="845"/>
        <w:gridCol w:w="807"/>
        <w:gridCol w:w="900"/>
        <w:gridCol w:w="900"/>
        <w:gridCol w:w="1980"/>
        <w:gridCol w:w="1260"/>
        <w:gridCol w:w="1980"/>
        <w:gridCol w:w="1260"/>
        <w:gridCol w:w="1620"/>
        <w:gridCol w:w="1620"/>
      </w:tblGrid>
      <w:tr w:rsidR="000203B9" w:rsidTr="00EB5AB0">
        <w:trPr>
          <w:trHeight w:val="871"/>
        </w:trPr>
        <w:tc>
          <w:tcPr>
            <w:tcW w:w="1516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候选人姓名</w:t>
            </w:r>
          </w:p>
        </w:tc>
        <w:tc>
          <w:tcPr>
            <w:tcW w:w="845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年龄</w:t>
            </w:r>
          </w:p>
        </w:tc>
        <w:tc>
          <w:tcPr>
            <w:tcW w:w="807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教龄</w:t>
            </w:r>
          </w:p>
        </w:tc>
        <w:tc>
          <w:tcPr>
            <w:tcW w:w="900" w:type="dxa"/>
            <w:vAlign w:val="center"/>
          </w:tcPr>
          <w:p w:rsidR="000203B9" w:rsidRDefault="000203B9" w:rsidP="00674F9C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900" w:type="dxa"/>
            <w:vAlign w:val="center"/>
          </w:tcPr>
          <w:p w:rsidR="000203B9" w:rsidRDefault="000203B9" w:rsidP="00674F9C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学位</w:t>
            </w:r>
          </w:p>
        </w:tc>
        <w:tc>
          <w:tcPr>
            <w:tcW w:w="1980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专业技术职务</w:t>
            </w:r>
          </w:p>
          <w:p w:rsidR="000203B9" w:rsidRDefault="000203B9" w:rsidP="00674F9C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/</w:t>
            </w:r>
            <w:r>
              <w:rPr>
                <w:rFonts w:eastAsia="仿宋_GB2312" w:hint="eastAsia"/>
                <w:b/>
                <w:kern w:val="0"/>
                <w:sz w:val="24"/>
              </w:rPr>
              <w:t>职业资格证书</w:t>
            </w:r>
          </w:p>
        </w:tc>
        <w:tc>
          <w:tcPr>
            <w:tcW w:w="1260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行政职务</w:t>
            </w:r>
          </w:p>
        </w:tc>
        <w:tc>
          <w:tcPr>
            <w:tcW w:w="1980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主讲课程</w:t>
            </w:r>
          </w:p>
          <w:p w:rsidR="000203B9" w:rsidRDefault="000203B9" w:rsidP="00674F9C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/</w:t>
            </w:r>
            <w:r>
              <w:rPr>
                <w:rFonts w:eastAsia="仿宋_GB2312" w:hint="eastAsia"/>
                <w:b/>
                <w:kern w:val="0"/>
                <w:sz w:val="24"/>
              </w:rPr>
              <w:t>教学专业领域</w:t>
            </w:r>
          </w:p>
        </w:tc>
        <w:tc>
          <w:tcPr>
            <w:tcW w:w="1260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学科门类</w:t>
            </w:r>
          </w:p>
        </w:tc>
        <w:tc>
          <w:tcPr>
            <w:tcW w:w="1620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年均学时数</w:t>
            </w:r>
          </w:p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</w:t>
            </w:r>
            <w:r>
              <w:rPr>
                <w:rFonts w:eastAsia="仿宋_GB2312"/>
                <w:b/>
                <w:kern w:val="0"/>
                <w:sz w:val="24"/>
              </w:rPr>
              <w:t>2011.9—2016.12</w:t>
            </w:r>
            <w:r>
              <w:rPr>
                <w:rFonts w:eastAsia="仿宋_GB2312" w:hint="eastAsia"/>
                <w:b/>
                <w:kern w:val="0"/>
                <w:sz w:val="24"/>
              </w:rPr>
              <w:t>）</w:t>
            </w:r>
          </w:p>
        </w:tc>
        <w:tc>
          <w:tcPr>
            <w:tcW w:w="1620" w:type="dxa"/>
            <w:vAlign w:val="center"/>
          </w:tcPr>
          <w:p w:rsidR="000203B9" w:rsidRDefault="000203B9" w:rsidP="00674F9C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所属院、部</w:t>
            </w:r>
          </w:p>
        </w:tc>
      </w:tr>
      <w:tr w:rsidR="000203B9" w:rsidTr="00EB5AB0">
        <w:trPr>
          <w:trHeight w:hRule="exact" w:val="794"/>
        </w:trPr>
        <w:tc>
          <w:tcPr>
            <w:tcW w:w="1516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0203B9" w:rsidTr="00EB5AB0">
        <w:trPr>
          <w:trHeight w:hRule="exact" w:val="794"/>
        </w:trPr>
        <w:tc>
          <w:tcPr>
            <w:tcW w:w="1516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806339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806339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0203B9" w:rsidTr="00EB5AB0">
        <w:trPr>
          <w:trHeight w:hRule="exact" w:val="794"/>
        </w:trPr>
        <w:tc>
          <w:tcPr>
            <w:tcW w:w="1516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0203B9" w:rsidTr="00EB5AB0">
        <w:trPr>
          <w:trHeight w:hRule="exact" w:val="794"/>
        </w:trPr>
        <w:tc>
          <w:tcPr>
            <w:tcW w:w="1516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0203B9" w:rsidTr="00EB5AB0">
        <w:trPr>
          <w:trHeight w:hRule="exact" w:val="794"/>
        </w:trPr>
        <w:tc>
          <w:tcPr>
            <w:tcW w:w="1516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0203B9" w:rsidTr="00EB5AB0">
        <w:trPr>
          <w:trHeight w:hRule="exact" w:val="794"/>
        </w:trPr>
        <w:tc>
          <w:tcPr>
            <w:tcW w:w="1516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07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98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620" w:type="dxa"/>
            <w:vAlign w:val="center"/>
          </w:tcPr>
          <w:p w:rsidR="000203B9" w:rsidRDefault="000203B9" w:rsidP="00F313F2">
            <w:pPr>
              <w:spacing w:line="520" w:lineRule="exact"/>
              <w:rPr>
                <w:b/>
                <w:sz w:val="28"/>
              </w:rPr>
            </w:pPr>
          </w:p>
        </w:tc>
      </w:tr>
    </w:tbl>
    <w:p w:rsidR="000203B9" w:rsidRPr="005F69CE" w:rsidRDefault="000203B9"/>
    <w:sectPr w:rsidR="000203B9" w:rsidRPr="005F69CE" w:rsidSect="00EB5AB0">
      <w:pgSz w:w="16838" w:h="11906" w:orient="landscape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3B9" w:rsidRDefault="000203B9">
      <w:r>
        <w:separator/>
      </w:r>
    </w:p>
  </w:endnote>
  <w:endnote w:type="continuationSeparator" w:id="0">
    <w:p w:rsidR="000203B9" w:rsidRDefault="00020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3B9" w:rsidRDefault="000203B9">
      <w:r>
        <w:separator/>
      </w:r>
    </w:p>
  </w:footnote>
  <w:footnote w:type="continuationSeparator" w:id="0">
    <w:p w:rsidR="000203B9" w:rsidRDefault="000203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402D"/>
    <w:multiLevelType w:val="hybridMultilevel"/>
    <w:tmpl w:val="6C961490"/>
    <w:lvl w:ilvl="0" w:tplc="5712D79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 w:tplc="04090007">
      <w:start w:val="1"/>
      <w:numFmt w:val="bullet"/>
      <w:lvlText w:val="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50ED"/>
    <w:rsid w:val="00006E5B"/>
    <w:rsid w:val="000203B9"/>
    <w:rsid w:val="00032E2C"/>
    <w:rsid w:val="0004550E"/>
    <w:rsid w:val="0007070C"/>
    <w:rsid w:val="000A2023"/>
    <w:rsid w:val="000A7E63"/>
    <w:rsid w:val="000B5816"/>
    <w:rsid w:val="000F0216"/>
    <w:rsid w:val="000F1444"/>
    <w:rsid w:val="00101AD3"/>
    <w:rsid w:val="001158CB"/>
    <w:rsid w:val="00152ADA"/>
    <w:rsid w:val="00153C71"/>
    <w:rsid w:val="001751C7"/>
    <w:rsid w:val="001761EF"/>
    <w:rsid w:val="00190D8A"/>
    <w:rsid w:val="00194960"/>
    <w:rsid w:val="001B02C0"/>
    <w:rsid w:val="001C217C"/>
    <w:rsid w:val="001D41C1"/>
    <w:rsid w:val="00237480"/>
    <w:rsid w:val="00252C72"/>
    <w:rsid w:val="00257303"/>
    <w:rsid w:val="002727D3"/>
    <w:rsid w:val="002A2A2C"/>
    <w:rsid w:val="002A5DCE"/>
    <w:rsid w:val="002B051C"/>
    <w:rsid w:val="0033395E"/>
    <w:rsid w:val="00335775"/>
    <w:rsid w:val="003537BE"/>
    <w:rsid w:val="00354943"/>
    <w:rsid w:val="00356167"/>
    <w:rsid w:val="00364932"/>
    <w:rsid w:val="003765EF"/>
    <w:rsid w:val="003779DD"/>
    <w:rsid w:val="00380475"/>
    <w:rsid w:val="00381C3A"/>
    <w:rsid w:val="00385148"/>
    <w:rsid w:val="003D3F1B"/>
    <w:rsid w:val="003D64C5"/>
    <w:rsid w:val="003E23E1"/>
    <w:rsid w:val="003E5F99"/>
    <w:rsid w:val="003F26A7"/>
    <w:rsid w:val="003F285C"/>
    <w:rsid w:val="00431228"/>
    <w:rsid w:val="00450144"/>
    <w:rsid w:val="0045262E"/>
    <w:rsid w:val="004533BF"/>
    <w:rsid w:val="00460C01"/>
    <w:rsid w:val="00462659"/>
    <w:rsid w:val="00485AB3"/>
    <w:rsid w:val="00491C6A"/>
    <w:rsid w:val="00492330"/>
    <w:rsid w:val="00493446"/>
    <w:rsid w:val="004B71E3"/>
    <w:rsid w:val="004D389B"/>
    <w:rsid w:val="004D4343"/>
    <w:rsid w:val="004F2FDF"/>
    <w:rsid w:val="0052160B"/>
    <w:rsid w:val="005354DD"/>
    <w:rsid w:val="005864B1"/>
    <w:rsid w:val="005B433A"/>
    <w:rsid w:val="005D0D43"/>
    <w:rsid w:val="005D1699"/>
    <w:rsid w:val="005F69CE"/>
    <w:rsid w:val="00610D4E"/>
    <w:rsid w:val="006117AE"/>
    <w:rsid w:val="00617B9E"/>
    <w:rsid w:val="006632E8"/>
    <w:rsid w:val="00674F9C"/>
    <w:rsid w:val="006963BE"/>
    <w:rsid w:val="006A0DFB"/>
    <w:rsid w:val="006C7F2D"/>
    <w:rsid w:val="006F4A35"/>
    <w:rsid w:val="006F4EF0"/>
    <w:rsid w:val="00704D89"/>
    <w:rsid w:val="007134B0"/>
    <w:rsid w:val="00735E31"/>
    <w:rsid w:val="00736DA9"/>
    <w:rsid w:val="007544EB"/>
    <w:rsid w:val="00756AC9"/>
    <w:rsid w:val="00764C9E"/>
    <w:rsid w:val="007749B0"/>
    <w:rsid w:val="007856DE"/>
    <w:rsid w:val="00791C06"/>
    <w:rsid w:val="007976A9"/>
    <w:rsid w:val="007D2934"/>
    <w:rsid w:val="007E1D5E"/>
    <w:rsid w:val="007F5D18"/>
    <w:rsid w:val="00806339"/>
    <w:rsid w:val="008151ED"/>
    <w:rsid w:val="00826EA4"/>
    <w:rsid w:val="0083209F"/>
    <w:rsid w:val="008806E9"/>
    <w:rsid w:val="008C20B1"/>
    <w:rsid w:val="008C2A60"/>
    <w:rsid w:val="008E20FC"/>
    <w:rsid w:val="008E33B6"/>
    <w:rsid w:val="009218A6"/>
    <w:rsid w:val="00935589"/>
    <w:rsid w:val="009621AD"/>
    <w:rsid w:val="00966573"/>
    <w:rsid w:val="00990839"/>
    <w:rsid w:val="009A3EED"/>
    <w:rsid w:val="009A7BE0"/>
    <w:rsid w:val="009D3BFB"/>
    <w:rsid w:val="009E5A2C"/>
    <w:rsid w:val="009F1BFD"/>
    <w:rsid w:val="009F3FD7"/>
    <w:rsid w:val="00A015DC"/>
    <w:rsid w:val="00A05DE7"/>
    <w:rsid w:val="00A44467"/>
    <w:rsid w:val="00A54148"/>
    <w:rsid w:val="00A721A9"/>
    <w:rsid w:val="00A755E5"/>
    <w:rsid w:val="00AA7059"/>
    <w:rsid w:val="00AA7321"/>
    <w:rsid w:val="00AE14F8"/>
    <w:rsid w:val="00B050ED"/>
    <w:rsid w:val="00B34151"/>
    <w:rsid w:val="00B40AC1"/>
    <w:rsid w:val="00B62489"/>
    <w:rsid w:val="00B71ACA"/>
    <w:rsid w:val="00B82AB0"/>
    <w:rsid w:val="00BA10FA"/>
    <w:rsid w:val="00BA68AF"/>
    <w:rsid w:val="00BC39E3"/>
    <w:rsid w:val="00BD7FAD"/>
    <w:rsid w:val="00C22DF6"/>
    <w:rsid w:val="00C53F15"/>
    <w:rsid w:val="00C77F19"/>
    <w:rsid w:val="00C80317"/>
    <w:rsid w:val="00C91DB0"/>
    <w:rsid w:val="00CC29C2"/>
    <w:rsid w:val="00CC7614"/>
    <w:rsid w:val="00CF4B5B"/>
    <w:rsid w:val="00D1387C"/>
    <w:rsid w:val="00D175E7"/>
    <w:rsid w:val="00D205D2"/>
    <w:rsid w:val="00D356C8"/>
    <w:rsid w:val="00D669BE"/>
    <w:rsid w:val="00D71A76"/>
    <w:rsid w:val="00D77CB0"/>
    <w:rsid w:val="00D90B5E"/>
    <w:rsid w:val="00D92D0A"/>
    <w:rsid w:val="00DA4A23"/>
    <w:rsid w:val="00DB7BD9"/>
    <w:rsid w:val="00DC2606"/>
    <w:rsid w:val="00DF16A3"/>
    <w:rsid w:val="00DF78E0"/>
    <w:rsid w:val="00E22BB1"/>
    <w:rsid w:val="00E35505"/>
    <w:rsid w:val="00E400E8"/>
    <w:rsid w:val="00E8516F"/>
    <w:rsid w:val="00E90F59"/>
    <w:rsid w:val="00EB5AB0"/>
    <w:rsid w:val="00EC1BE2"/>
    <w:rsid w:val="00ED0A56"/>
    <w:rsid w:val="00F06F10"/>
    <w:rsid w:val="00F30132"/>
    <w:rsid w:val="00F313F2"/>
    <w:rsid w:val="00F53B6F"/>
    <w:rsid w:val="00F6068A"/>
    <w:rsid w:val="00F620C1"/>
    <w:rsid w:val="00F95B6B"/>
    <w:rsid w:val="00FC2F75"/>
    <w:rsid w:val="00FD5024"/>
    <w:rsid w:val="00FE7B99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E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uiPriority w:val="99"/>
    <w:rsid w:val="00B050ED"/>
    <w:pPr>
      <w:tabs>
        <w:tab w:val="num" w:pos="1320"/>
      </w:tabs>
      <w:ind w:left="1320" w:hanging="720"/>
    </w:pPr>
    <w:rPr>
      <w:sz w:val="24"/>
    </w:rPr>
  </w:style>
  <w:style w:type="paragraph" w:styleId="Header">
    <w:name w:val="header"/>
    <w:basedOn w:val="Normal"/>
    <w:link w:val="HeaderChar"/>
    <w:uiPriority w:val="99"/>
    <w:rsid w:val="00F95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3013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95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013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35</Words>
  <Characters>203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subject/>
  <dc:creator>pc</dc:creator>
  <cp:keywords/>
  <dc:description/>
  <cp:lastModifiedBy>微软用户</cp:lastModifiedBy>
  <cp:revision>6</cp:revision>
  <cp:lastPrinted>2017-03-20T01:16:00Z</cp:lastPrinted>
  <dcterms:created xsi:type="dcterms:W3CDTF">2017-03-20T00:37:00Z</dcterms:created>
  <dcterms:modified xsi:type="dcterms:W3CDTF">2017-03-20T01:23:00Z</dcterms:modified>
</cp:coreProperties>
</file>